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99B88" w14:textId="01062E7C" w:rsidR="002E2F2E" w:rsidRPr="002E2F2E" w:rsidRDefault="002E2F2E">
      <w:pPr>
        <w:rPr>
          <w:sz w:val="18"/>
          <w:szCs w:val="1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01"/>
        <w:gridCol w:w="3667"/>
        <w:gridCol w:w="3352"/>
      </w:tblGrid>
      <w:tr w:rsidR="008F0A75" w:rsidRPr="002E05B8" w14:paraId="2AC9E6BF" w14:textId="77777777" w:rsidTr="002E2F2E">
        <w:trPr>
          <w:trHeight w:val="837"/>
        </w:trPr>
        <w:tc>
          <w:tcPr>
            <w:tcW w:w="8168" w:type="dxa"/>
            <w:gridSpan w:val="2"/>
            <w:shd w:val="clear" w:color="auto" w:fill="000000" w:themeFill="text1"/>
            <w:vAlign w:val="center"/>
          </w:tcPr>
          <w:p w14:paraId="56F06DFF" w14:textId="7854F2AD" w:rsidR="008F0A75" w:rsidRPr="002E05B8" w:rsidRDefault="00925B86" w:rsidP="00925B86">
            <w:pPr>
              <w:pStyle w:val="Tagline"/>
              <w:ind w:left="0"/>
            </w:pPr>
            <w:r>
              <w:t xml:space="preserve">Haynes Family of Programs Welcomes you to our Annual  </w:t>
            </w:r>
            <w:r w:rsidR="001B1B94">
              <w:t xml:space="preserve"> </w:t>
            </w:r>
          </w:p>
        </w:tc>
        <w:tc>
          <w:tcPr>
            <w:tcW w:w="3352" w:type="dxa"/>
            <w:vAlign w:val="center"/>
          </w:tcPr>
          <w:p w14:paraId="60B8C0D0" w14:textId="77777777" w:rsidR="008F0A75" w:rsidRPr="002E05B8" w:rsidRDefault="008F0A75" w:rsidP="00A350F2">
            <w:pPr>
              <w:pStyle w:val="Tagline"/>
            </w:pPr>
          </w:p>
        </w:tc>
      </w:tr>
      <w:tr w:rsidR="008F0A75" w:rsidRPr="002E05B8" w14:paraId="603CA717" w14:textId="77777777" w:rsidTr="002E2F2E">
        <w:trPr>
          <w:trHeight w:val="2466"/>
        </w:trPr>
        <w:tc>
          <w:tcPr>
            <w:tcW w:w="11520" w:type="dxa"/>
            <w:gridSpan w:val="3"/>
            <w:vAlign w:val="center"/>
          </w:tcPr>
          <w:p w14:paraId="1EA5F88B" w14:textId="77777777" w:rsidR="008F0A75" w:rsidRPr="002E05B8" w:rsidRDefault="008F0A75" w:rsidP="00A350F2">
            <w:r w:rsidRPr="002E05B8">
              <w:rPr>
                <w:noProof/>
              </w:rPr>
              <mc:AlternateContent>
                <mc:Choice Requires="wps">
                  <w:drawing>
                    <wp:inline distT="0" distB="0" distL="0" distR="0" wp14:anchorId="6024CFD0" wp14:editId="7F454955">
                      <wp:extent cx="1828800" cy="1828800"/>
                      <wp:effectExtent l="0" t="0" r="0" b="8890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A22ED9" w14:textId="525A5BBC" w:rsidR="008F0A75" w:rsidRPr="00246ED0" w:rsidRDefault="00820B6F" w:rsidP="00820B6F">
                                  <w:pPr>
                                    <w:pStyle w:val="Title"/>
                                    <w:jc w:val="left"/>
                                  </w:pPr>
                                  <w:r>
                                    <w:t>TRUNK or TREAT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Wave4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024CF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Bi3q7qBgIAACAEAAAOAAAAAAAAAAAA&#10;AAAAAC4CAABkcnMvZTJvRG9jLnhtbFBLAQItABQABgAIAAAAIQBLiSbN1gAAAAUBAAAPAAAAAAAA&#10;AAAAAAAAAGAEAABkcnMvZG93bnJldi54bWxQSwUGAAAAAAQABADzAAAAYwUAAAAA&#10;" filled="f" stroked="f">
                      <v:textbox style="mso-fit-shape-to-text:t">
                        <w:txbxContent>
                          <w:p w14:paraId="60A22ED9" w14:textId="525A5BBC" w:rsidR="008F0A75" w:rsidRPr="00246ED0" w:rsidRDefault="00820B6F" w:rsidP="00820B6F">
                            <w:pPr>
                              <w:pStyle w:val="Title"/>
                              <w:jc w:val="left"/>
                            </w:pPr>
                            <w:r>
                              <w:t>TRUNK or TREAT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F0A75" w:rsidRPr="00341526" w14:paraId="4B7147FE" w14:textId="77777777" w:rsidTr="002E2F2E">
        <w:trPr>
          <w:trHeight w:val="4905"/>
        </w:trPr>
        <w:tc>
          <w:tcPr>
            <w:tcW w:w="11520" w:type="dxa"/>
            <w:gridSpan w:val="3"/>
          </w:tcPr>
          <w:p w14:paraId="11E2F8D9" w14:textId="630BE6E9" w:rsidR="008F0A75" w:rsidRPr="00341526" w:rsidRDefault="008F0A75" w:rsidP="00A350F2">
            <w:pPr>
              <w:spacing w:after="120"/>
              <w:jc w:val="center"/>
              <w:rPr>
                <w:rFonts w:ascii="Papyrus" w:hAnsi="Papyrus"/>
                <w:sz w:val="72"/>
              </w:rPr>
            </w:pPr>
          </w:p>
        </w:tc>
      </w:tr>
      <w:tr w:rsidR="008F0A75" w:rsidRPr="002E05B8" w14:paraId="5F800409" w14:textId="77777777" w:rsidTr="002E2F2E">
        <w:tc>
          <w:tcPr>
            <w:tcW w:w="11520" w:type="dxa"/>
            <w:gridSpan w:val="3"/>
            <w:vAlign w:val="center"/>
          </w:tcPr>
          <w:p w14:paraId="53E3A6BA" w14:textId="7EF93CAD" w:rsidR="008F0A75" w:rsidRPr="002E05B8" w:rsidRDefault="00925B86" w:rsidP="00925B86">
            <w:pPr>
              <w:pStyle w:val="Date"/>
              <w:jc w:val="center"/>
            </w:pPr>
            <w:r>
              <w:rPr>
                <w:color w:val="7030A0"/>
              </w:rPr>
              <w:t xml:space="preserve">            </w:t>
            </w:r>
            <w:r w:rsidR="00467C05">
              <w:rPr>
                <w:color w:val="7030A0"/>
              </w:rPr>
              <w:t xml:space="preserve">Friday </w:t>
            </w:r>
            <w:r w:rsidR="00820B6F" w:rsidRPr="00467C05">
              <w:rPr>
                <w:color w:val="7030A0"/>
              </w:rPr>
              <w:t>October 2</w:t>
            </w:r>
            <w:r>
              <w:rPr>
                <w:color w:val="7030A0"/>
              </w:rPr>
              <w:t>7</w:t>
            </w:r>
            <w:r w:rsidR="00820B6F" w:rsidRPr="00467C05">
              <w:rPr>
                <w:color w:val="7030A0"/>
                <w:vertAlign w:val="superscript"/>
              </w:rPr>
              <w:t>th</w:t>
            </w:r>
            <w:r w:rsidR="00820B6F" w:rsidRPr="00467C05">
              <w:rPr>
                <w:color w:val="7030A0"/>
              </w:rPr>
              <w:t>,2</w:t>
            </w:r>
            <w:r>
              <w:rPr>
                <w:color w:val="7030A0"/>
              </w:rPr>
              <w:t>023</w:t>
            </w:r>
          </w:p>
        </w:tc>
      </w:tr>
      <w:tr w:rsidR="008F0A75" w:rsidRPr="002E05B8" w14:paraId="2C984F87" w14:textId="77777777" w:rsidTr="002E2F2E">
        <w:trPr>
          <w:trHeight w:val="116"/>
        </w:trPr>
        <w:tc>
          <w:tcPr>
            <w:tcW w:w="4501" w:type="dxa"/>
          </w:tcPr>
          <w:p w14:paraId="4D27BEA3" w14:textId="39A71ABE" w:rsidR="008F0A75" w:rsidRPr="002E05B8" w:rsidRDefault="008F0A75" w:rsidP="00A350F2">
            <w:pPr>
              <w:pStyle w:val="NoSpacing"/>
            </w:pPr>
          </w:p>
        </w:tc>
        <w:tc>
          <w:tcPr>
            <w:tcW w:w="7019" w:type="dxa"/>
            <w:gridSpan w:val="2"/>
            <w:tcBorders>
              <w:bottom w:val="single" w:sz="24" w:space="0" w:color="ED7D31" w:themeColor="accent2"/>
            </w:tcBorders>
          </w:tcPr>
          <w:p w14:paraId="08C9463D" w14:textId="55667F4B" w:rsidR="008F0A75" w:rsidRPr="002E05B8" w:rsidRDefault="008F0A75" w:rsidP="00A350F2">
            <w:pPr>
              <w:pStyle w:val="NoSpacing"/>
            </w:pPr>
          </w:p>
        </w:tc>
      </w:tr>
      <w:tr w:rsidR="008F0A75" w:rsidRPr="002E05B8" w14:paraId="68404A8C" w14:textId="77777777" w:rsidTr="002E2F2E">
        <w:trPr>
          <w:trHeight w:val="603"/>
        </w:trPr>
        <w:tc>
          <w:tcPr>
            <w:tcW w:w="4501" w:type="dxa"/>
          </w:tcPr>
          <w:p w14:paraId="6A2FBED0" w14:textId="77777777" w:rsidR="008F0A75" w:rsidRPr="002E05B8" w:rsidRDefault="008F0A75" w:rsidP="00A350F2">
            <w:pPr>
              <w:pStyle w:val="Address"/>
            </w:pPr>
          </w:p>
        </w:tc>
        <w:tc>
          <w:tcPr>
            <w:tcW w:w="7019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68CC726E" w14:textId="2A06C479" w:rsidR="00820B6F" w:rsidRDefault="00820B6F" w:rsidP="00820B6F">
            <w:pPr>
              <w:pStyle w:val="Address"/>
              <w:jc w:val="center"/>
            </w:pPr>
            <w:r>
              <w:t>David &amp; Margaret</w:t>
            </w:r>
          </w:p>
          <w:p w14:paraId="78EC7969" w14:textId="77777777" w:rsidR="008F0A75" w:rsidRDefault="00820B6F" w:rsidP="00820B6F">
            <w:pPr>
              <w:pStyle w:val="Address"/>
              <w:jc w:val="center"/>
            </w:pPr>
            <w:r>
              <w:t>Family and Youth Campus</w:t>
            </w:r>
          </w:p>
          <w:p w14:paraId="63B9D528" w14:textId="77777777" w:rsidR="00820B6F" w:rsidRDefault="00820B6F" w:rsidP="00820B6F">
            <w:pPr>
              <w:pStyle w:val="Address"/>
              <w:jc w:val="center"/>
            </w:pPr>
            <w:r>
              <w:t>1350 3</w:t>
            </w:r>
            <w:r w:rsidRPr="00820B6F">
              <w:rPr>
                <w:vertAlign w:val="superscript"/>
              </w:rPr>
              <w:t>rd</w:t>
            </w:r>
            <w:r>
              <w:t xml:space="preserve"> street </w:t>
            </w:r>
          </w:p>
          <w:p w14:paraId="44B82A6C" w14:textId="303CF8C1" w:rsidR="00820B6F" w:rsidRPr="002E05B8" w:rsidRDefault="00820B6F" w:rsidP="00820B6F">
            <w:pPr>
              <w:pStyle w:val="Address"/>
              <w:jc w:val="center"/>
            </w:pPr>
            <w:r>
              <w:t>La Verne, Ca 91750</w:t>
            </w:r>
          </w:p>
        </w:tc>
      </w:tr>
      <w:tr w:rsidR="008F0A75" w:rsidRPr="002E05B8" w14:paraId="47A8598D" w14:textId="77777777" w:rsidTr="002E2F2E">
        <w:trPr>
          <w:trHeight w:val="116"/>
        </w:trPr>
        <w:tc>
          <w:tcPr>
            <w:tcW w:w="4501" w:type="dxa"/>
          </w:tcPr>
          <w:p w14:paraId="0578CA7C" w14:textId="77777777" w:rsidR="008F0A75" w:rsidRPr="002E05B8" w:rsidRDefault="008F0A75" w:rsidP="00A350F2">
            <w:pPr>
              <w:pStyle w:val="NoSpacing"/>
            </w:pPr>
          </w:p>
        </w:tc>
        <w:tc>
          <w:tcPr>
            <w:tcW w:w="7019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05FCA090" w14:textId="77777777" w:rsidR="008F0A75" w:rsidRPr="002E05B8" w:rsidRDefault="008F0A75" w:rsidP="00A350F2">
            <w:pPr>
              <w:pStyle w:val="NoSpacing"/>
            </w:pPr>
          </w:p>
        </w:tc>
      </w:tr>
      <w:tr w:rsidR="008F0A75" w:rsidRPr="002E05B8" w14:paraId="5E678C05" w14:textId="77777777" w:rsidTr="002E2F2E">
        <w:trPr>
          <w:trHeight w:val="1539"/>
        </w:trPr>
        <w:tc>
          <w:tcPr>
            <w:tcW w:w="4501" w:type="dxa"/>
          </w:tcPr>
          <w:p w14:paraId="20805AA1" w14:textId="653207BD" w:rsidR="008F0A75" w:rsidRPr="002E05B8" w:rsidRDefault="00925B86" w:rsidP="00A350F2">
            <w:pPr>
              <w:pStyle w:val="Heading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062E6C69" wp14:editId="381D84F4">
                      <wp:simplePos x="0" y="0"/>
                      <wp:positionH relativeFrom="column">
                        <wp:posOffset>-1152525</wp:posOffset>
                      </wp:positionH>
                      <wp:positionV relativeFrom="paragraph">
                        <wp:posOffset>-8053070</wp:posOffset>
                      </wp:positionV>
                      <wp:extent cx="9761220" cy="11310620"/>
                      <wp:effectExtent l="666750" t="0" r="640080" b="1129030"/>
                      <wp:wrapNone/>
                      <wp:docPr id="2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61220" cy="11310620"/>
                                <a:chOff x="0" y="0"/>
                                <a:chExt cx="9761417" cy="11310620"/>
                              </a:xfrm>
                            </wpg:grpSpPr>
                            <wps:wsp>
                              <wps:cNvPr id="11" name="Rectangle 1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18210" y="0"/>
                                  <a:ext cx="7894320" cy="1037844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47000">
                                      <a:schemeClr val="accent2"/>
                                    </a:gs>
                                    <a:gs pos="100000">
                                      <a:schemeClr val="accent2">
                                        <a:lumMod val="75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1" name="Picture 151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62683" y="213360"/>
                                  <a:ext cx="3401587" cy="3501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Rectangle 2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/>
                              <wps:spPr>
                                <a:xfrm rot="18380038">
                                  <a:off x="752158" y="3346767"/>
                                  <a:ext cx="361778" cy="385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ectangle 19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/>
                              <wps:spPr>
                                <a:xfrm rot="879159">
                                  <a:off x="0" y="4792980"/>
                                  <a:ext cx="9761417" cy="6517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" name="Picture 160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410" y="6391275"/>
                                  <a:ext cx="3023870" cy="3875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Picture 150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0610" y="4467226"/>
                                  <a:ext cx="791845" cy="1602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61" name="Group 16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51910" y="9707880"/>
                                  <a:ext cx="4178808" cy="374904"/>
                                  <a:chOff x="0" y="0"/>
                                  <a:chExt cx="4179849" cy="37193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8" name="Graphic 158" descr="Pumpki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9410" cy="3594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" name="Graphic 159" descr="Pumpki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8619" y="0"/>
                                    <a:ext cx="359410" cy="3594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7" name="Graphic 157" descr="Pumpki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89765" y="0"/>
                                    <a:ext cx="359410" cy="3594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6" name="Graphic 156" descr="Pumpki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40910" y="0"/>
                                    <a:ext cx="359410" cy="3594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3" name="Graphic 153" descr="Pumpki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179529" y="12526"/>
                                    <a:ext cx="359410" cy="3594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4" name="Graphic 154" descr="Pumpki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730674" y="12526"/>
                                    <a:ext cx="359410" cy="3594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5" name="Graphic 155" descr="Pumpki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281819" y="12526"/>
                                    <a:ext cx="359410" cy="3594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2" name="Graphic 152" descr="Pumpki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20439" y="12526"/>
                                    <a:ext cx="359410" cy="3594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9" name="Picture 149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378011">
                                  <a:off x="1070223" y="2761397"/>
                                  <a:ext cx="7955915" cy="3602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18F553" id="Group 2" o:spid="_x0000_s1026" alt="&quot;&quot;" style="position:absolute;margin-left:-90.75pt;margin-top:-634.1pt;width:768.6pt;height:890.6pt;z-index:-251657216;mso-width-relative:margin;mso-height-relative:margin" coordsize="97614,113106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">
                      <v:rect id="Rectangle 11" o:spid="_x0000_s1027" alt="&quot;&quot;" style="position:absolute;left:9182;width:78943;height:10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" fillcolor="#ed7d31 [3205]" strokecolor="#ed7d31 [3205]" strokeweight="1pt">
                        <v:fill color2="#c45911 [2405]" colors="0 #ed7d31;30802f #ed7d31" focus="100%" type="gradient"/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1" o:spid="_x0000_s1028" type="#_x0000_t75" alt="&quot;&quot;" style="position:absolute;left:53626;top:2133;width:34016;height:35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">
                        <v:imagedata r:id="rId17" o:title=""/>
                      </v:shape>
                      <v:rect id="Rectangle 21" o:spid="_x0000_s1029" alt="&quot;&quot;" style="position:absolute;left:7521;top:33467;width:3618;height:3854;rotation:-3517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" fillcolor="#ed7d31 [3205]" stroked="f" strokeweight="1pt"/>
                      <v:rect id="Rectangle 19" o:spid="_x0000_s1030" alt="&quot;&quot;" style="position:absolute;top:47929;width:97614;height:65177;rotation:9602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" fillcolor="white [3212]" stroked="f" strokeweight="1pt"/>
                      <v:shape id="Picture 160" o:spid="_x0000_s1031" type="#_x0000_t75" alt="&quot;&quot;" style="position:absolute;left:9944;top:63912;width:30238;height:38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">
                        <v:imagedata r:id="rId18" o:title=""/>
                      </v:shape>
                      <v:shape id="Picture 150" o:spid="_x0000_s1032" type="#_x0000_t75" alt="&quot;&quot;" style="position:absolute;left:10706;top:44672;width:7918;height:16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">
                        <v:imagedata r:id="rId19" o:title=""/>
                      </v:shape>
                      <v:group id="Group 161" o:spid="_x0000_s1033" alt="&quot;&quot;" style="position:absolute;left:38519;top:97078;width:41788;height:3749" coordsize="41798,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<v:shape id="Graphic 158" o:spid="_x0000_s1034" type="#_x0000_t75" alt="Pumpkin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">
                          <v:imagedata r:id="rId20" o:title="Pumpkin"/>
                        </v:shape>
                        <v:shape id="Graphic 159" o:spid="_x0000_s1035" type="#_x0000_t75" alt="Pumpkin" style="position:absolute;left:5386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">
                          <v:imagedata r:id="rId20" o:title="Pumpkin"/>
                        </v:shape>
                        <v:shape id="Graphic 157" o:spid="_x0000_s1036" type="#_x0000_t75" alt="Pumpkin" style="position:absolute;left:10897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">
                          <v:imagedata r:id="rId20" o:title="Pumpkin"/>
                        </v:shape>
                        <v:shape id="Graphic 156" o:spid="_x0000_s1037" type="#_x0000_t75" alt="Pumpkin" style="position:absolute;left:1640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">
                          <v:imagedata r:id="rId20" o:title="Pumpkin"/>
                        </v:shape>
                        <v:shape id="Graphic 153" o:spid="_x0000_s1038" type="#_x0000_t75" alt="Pumpkin" style="position:absolute;left:21795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">
                          <v:imagedata r:id="rId20" o:title="Pumpkin"/>
                        </v:shape>
                        <v:shape id="Graphic 154" o:spid="_x0000_s1039" type="#_x0000_t75" alt="Pumpkin" style="position:absolute;left:27306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">
                          <v:imagedata r:id="rId20" o:title="Pumpkin"/>
                        </v:shape>
                        <v:shape id="Graphic 155" o:spid="_x0000_s1040" type="#_x0000_t75" alt="Pumpkin" style="position:absolute;left:32818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">
                          <v:imagedata r:id="rId20" o:title="Pumpkin"/>
                        </v:shape>
                        <v:shape id="Graphic 152" o:spid="_x0000_s1041" type="#_x0000_t75" alt="Pumpkin" style="position:absolute;left:38204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">
                          <v:imagedata r:id="rId20" o:title="Pumpkin"/>
                        </v:shape>
                      </v:group>
                      <v:shape id="Picture 149" o:spid="_x0000_s1042" type="#_x0000_t75" alt="&quot;&quot;" style="position:absolute;left:10702;top:27613;width:79559;height:36021;rotation:15051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">
                        <v:imagedata r:id="rId2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7019" w:type="dxa"/>
            <w:gridSpan w:val="2"/>
            <w:shd w:val="clear" w:color="auto" w:fill="ED7D31" w:themeFill="accent2"/>
            <w:vAlign w:val="center"/>
          </w:tcPr>
          <w:p w14:paraId="6E85891A" w14:textId="77777777" w:rsidR="008F0A75" w:rsidRPr="00467C05" w:rsidRDefault="00820B6F" w:rsidP="00A350F2">
            <w:pPr>
              <w:pStyle w:val="Heading1"/>
              <w:rPr>
                <w:sz w:val="56"/>
                <w:szCs w:val="56"/>
              </w:rPr>
            </w:pPr>
            <w:r w:rsidRPr="00467C05">
              <w:rPr>
                <w:sz w:val="56"/>
                <w:szCs w:val="56"/>
              </w:rPr>
              <w:t xml:space="preserve">The fun begins at 4PM </w:t>
            </w:r>
          </w:p>
          <w:p w14:paraId="03E6072C" w14:textId="3BDC2777" w:rsidR="00820B6F" w:rsidRPr="00467C05" w:rsidRDefault="00820B6F" w:rsidP="00820B6F">
            <w:pPr>
              <w:jc w:val="center"/>
              <w:rPr>
                <w:sz w:val="56"/>
                <w:szCs w:val="56"/>
              </w:rPr>
            </w:pPr>
            <w:r w:rsidRPr="00467C05">
              <w:rPr>
                <w:sz w:val="56"/>
                <w:szCs w:val="56"/>
              </w:rPr>
              <w:t xml:space="preserve">And ends at </w:t>
            </w:r>
            <w:r w:rsidR="00925B86">
              <w:rPr>
                <w:sz w:val="56"/>
                <w:szCs w:val="56"/>
              </w:rPr>
              <w:t>6</w:t>
            </w:r>
            <w:r w:rsidR="00ED1D12" w:rsidRPr="00467C05">
              <w:rPr>
                <w:sz w:val="56"/>
                <w:szCs w:val="56"/>
              </w:rPr>
              <w:t>:</w:t>
            </w:r>
            <w:r w:rsidR="00925B86">
              <w:rPr>
                <w:sz w:val="56"/>
                <w:szCs w:val="56"/>
              </w:rPr>
              <w:t>0</w:t>
            </w:r>
            <w:r w:rsidR="00ED1D12" w:rsidRPr="00467C05">
              <w:rPr>
                <w:sz w:val="56"/>
                <w:szCs w:val="56"/>
              </w:rPr>
              <w:t>0</w:t>
            </w:r>
            <w:r w:rsidRPr="00467C05">
              <w:rPr>
                <w:sz w:val="56"/>
                <w:szCs w:val="56"/>
              </w:rPr>
              <w:t>PM</w:t>
            </w:r>
          </w:p>
          <w:p w14:paraId="7721953F" w14:textId="7757BE8A" w:rsidR="00ED1D12" w:rsidRPr="00ED1D12" w:rsidRDefault="00ED1D12" w:rsidP="00820B6F">
            <w:pPr>
              <w:jc w:val="center"/>
            </w:pPr>
            <w:r w:rsidRPr="00467C05">
              <w:t>Costumes not required but are encouraged!</w:t>
            </w:r>
          </w:p>
        </w:tc>
      </w:tr>
      <w:tr w:rsidR="008F0A75" w:rsidRPr="002E05B8" w14:paraId="66B18168" w14:textId="77777777" w:rsidTr="002E2F2E">
        <w:trPr>
          <w:trHeight w:val="116"/>
        </w:trPr>
        <w:tc>
          <w:tcPr>
            <w:tcW w:w="4501" w:type="dxa"/>
          </w:tcPr>
          <w:p w14:paraId="457378A7" w14:textId="77777777" w:rsidR="008F0A75" w:rsidRPr="002E05B8" w:rsidRDefault="008F0A75" w:rsidP="00A350F2">
            <w:pPr>
              <w:pStyle w:val="NoSpacing"/>
            </w:pPr>
          </w:p>
        </w:tc>
        <w:tc>
          <w:tcPr>
            <w:tcW w:w="7019" w:type="dxa"/>
            <w:gridSpan w:val="2"/>
            <w:tcBorders>
              <w:bottom w:val="single" w:sz="24" w:space="0" w:color="ED7D31" w:themeColor="accent2"/>
            </w:tcBorders>
            <w:vAlign w:val="center"/>
          </w:tcPr>
          <w:p w14:paraId="79E87A87" w14:textId="47676A24" w:rsidR="008F0A75" w:rsidRPr="002E05B8" w:rsidRDefault="008F0A75" w:rsidP="00A350F2">
            <w:pPr>
              <w:pStyle w:val="NoSpacing"/>
            </w:pPr>
          </w:p>
        </w:tc>
      </w:tr>
    </w:tbl>
    <w:p w14:paraId="73365381" w14:textId="70CD6D64" w:rsidR="00900AC3" w:rsidRPr="00430E1E" w:rsidRDefault="00900AC3" w:rsidP="008F0A75">
      <w:pPr>
        <w:pStyle w:val="NoSpacing"/>
      </w:pPr>
    </w:p>
    <w:sectPr w:rsidR="00900AC3" w:rsidRPr="00430E1E" w:rsidSect="00764C9C">
      <w:footerReference w:type="default" r:id="rId22"/>
      <w:pgSz w:w="12240" w:h="15840" w:code="1"/>
      <w:pgMar w:top="360" w:right="360" w:bottom="360" w:left="360" w:header="432" w:footer="14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21B9F" w14:textId="77777777" w:rsidR="00D74FC9" w:rsidRDefault="00D74FC9" w:rsidP="00BE19C3">
      <w:r>
        <w:separator/>
      </w:r>
    </w:p>
  </w:endnote>
  <w:endnote w:type="continuationSeparator" w:id="0">
    <w:p w14:paraId="2F20F1AD" w14:textId="77777777" w:rsidR="00D74FC9" w:rsidRDefault="00D74FC9" w:rsidP="00BE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5F44E" w14:textId="77777777" w:rsidR="00FD40B5" w:rsidRPr="00430E1E" w:rsidRDefault="00430E1E">
    <w:pPr>
      <w:pStyle w:val="Footer"/>
    </w:pPr>
    <w:r w:rsidRPr="00430E1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9B1AE" w14:textId="77777777" w:rsidR="00D74FC9" w:rsidRDefault="00D74FC9" w:rsidP="00BE19C3">
      <w:r>
        <w:separator/>
      </w:r>
    </w:p>
  </w:footnote>
  <w:footnote w:type="continuationSeparator" w:id="0">
    <w:p w14:paraId="207AAFF2" w14:textId="77777777" w:rsidR="00D74FC9" w:rsidRDefault="00D74FC9" w:rsidP="00BE19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B6F"/>
    <w:rsid w:val="00001B30"/>
    <w:rsid w:val="000122ED"/>
    <w:rsid w:val="00025A94"/>
    <w:rsid w:val="00031242"/>
    <w:rsid w:val="000354DE"/>
    <w:rsid w:val="000407B1"/>
    <w:rsid w:val="00081EAB"/>
    <w:rsid w:val="000A29F2"/>
    <w:rsid w:val="000B1CAD"/>
    <w:rsid w:val="000D6BE8"/>
    <w:rsid w:val="00137BB1"/>
    <w:rsid w:val="00145076"/>
    <w:rsid w:val="0014527C"/>
    <w:rsid w:val="001B1B94"/>
    <w:rsid w:val="001C6580"/>
    <w:rsid w:val="0022353E"/>
    <w:rsid w:val="00246ED0"/>
    <w:rsid w:val="002E05B8"/>
    <w:rsid w:val="002E2F2E"/>
    <w:rsid w:val="00302F3F"/>
    <w:rsid w:val="00341526"/>
    <w:rsid w:val="00355C06"/>
    <w:rsid w:val="00365F40"/>
    <w:rsid w:val="003D09B2"/>
    <w:rsid w:val="003E0739"/>
    <w:rsid w:val="00430E1E"/>
    <w:rsid w:val="00435445"/>
    <w:rsid w:val="00467C05"/>
    <w:rsid w:val="00480195"/>
    <w:rsid w:val="004A36C4"/>
    <w:rsid w:val="004B20D8"/>
    <w:rsid w:val="00532FF4"/>
    <w:rsid w:val="005730D0"/>
    <w:rsid w:val="0058618D"/>
    <w:rsid w:val="005B7C00"/>
    <w:rsid w:val="005C0577"/>
    <w:rsid w:val="005F3D9A"/>
    <w:rsid w:val="00645FF5"/>
    <w:rsid w:val="00682793"/>
    <w:rsid w:val="006C4240"/>
    <w:rsid w:val="006E19CD"/>
    <w:rsid w:val="00706403"/>
    <w:rsid w:val="007229AB"/>
    <w:rsid w:val="00724E5C"/>
    <w:rsid w:val="0075459B"/>
    <w:rsid w:val="00764C9C"/>
    <w:rsid w:val="007A4B5D"/>
    <w:rsid w:val="007A4B6E"/>
    <w:rsid w:val="007B1C9E"/>
    <w:rsid w:val="007D0B9E"/>
    <w:rsid w:val="00804C67"/>
    <w:rsid w:val="00820B6F"/>
    <w:rsid w:val="00837E98"/>
    <w:rsid w:val="00863B13"/>
    <w:rsid w:val="00866D0A"/>
    <w:rsid w:val="00883C86"/>
    <w:rsid w:val="00890297"/>
    <w:rsid w:val="008C4EFB"/>
    <w:rsid w:val="008F0A75"/>
    <w:rsid w:val="00900AC3"/>
    <w:rsid w:val="00922E7F"/>
    <w:rsid w:val="00925B86"/>
    <w:rsid w:val="00946D48"/>
    <w:rsid w:val="00947D44"/>
    <w:rsid w:val="009C7173"/>
    <w:rsid w:val="00A81C5F"/>
    <w:rsid w:val="00A9196E"/>
    <w:rsid w:val="00A91DA5"/>
    <w:rsid w:val="00AF49F3"/>
    <w:rsid w:val="00B001A8"/>
    <w:rsid w:val="00B26AB8"/>
    <w:rsid w:val="00B5322C"/>
    <w:rsid w:val="00B73601"/>
    <w:rsid w:val="00BB3DD3"/>
    <w:rsid w:val="00BE19C3"/>
    <w:rsid w:val="00C042AA"/>
    <w:rsid w:val="00C160C1"/>
    <w:rsid w:val="00C46550"/>
    <w:rsid w:val="00C853F5"/>
    <w:rsid w:val="00D74FC9"/>
    <w:rsid w:val="00DB2207"/>
    <w:rsid w:val="00DC6D15"/>
    <w:rsid w:val="00E43589"/>
    <w:rsid w:val="00E56D89"/>
    <w:rsid w:val="00E70DA6"/>
    <w:rsid w:val="00E71964"/>
    <w:rsid w:val="00E8134E"/>
    <w:rsid w:val="00ED1D12"/>
    <w:rsid w:val="00F22AE9"/>
    <w:rsid w:val="00F26DD9"/>
    <w:rsid w:val="00F67FDA"/>
    <w:rsid w:val="00F824AF"/>
    <w:rsid w:val="00FA5AAA"/>
    <w:rsid w:val="00FD40B5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EF7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40"/>
        <w:szCs w:val="40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A75"/>
  </w:style>
  <w:style w:type="paragraph" w:styleId="Heading1">
    <w:name w:val="heading 1"/>
    <w:basedOn w:val="Normal"/>
    <w:next w:val="Normal"/>
    <w:link w:val="Heading1Char"/>
    <w:uiPriority w:val="9"/>
    <w:qFormat/>
    <w:rsid w:val="002E05B8"/>
    <w:pPr>
      <w:spacing w:before="120" w:after="120"/>
      <w:jc w:val="center"/>
      <w:outlineLvl w:val="0"/>
    </w:pPr>
    <w:rPr>
      <w:b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0739"/>
  </w:style>
  <w:style w:type="paragraph" w:styleId="Footer">
    <w:name w:val="footer"/>
    <w:basedOn w:val="Normal"/>
    <w:link w:val="Foot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0739"/>
  </w:style>
  <w:style w:type="character" w:styleId="Hyperlink">
    <w:name w:val="Hyperlink"/>
    <w:basedOn w:val="DefaultParagraphFont"/>
    <w:uiPriority w:val="99"/>
    <w:unhideWhenUsed/>
    <w:rsid w:val="00900A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AC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41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gline">
    <w:name w:val="Tagline"/>
    <w:basedOn w:val="Normal"/>
    <w:qFormat/>
    <w:rsid w:val="002E05B8"/>
    <w:pPr>
      <w:ind w:left="288"/>
    </w:pPr>
    <w:rPr>
      <w:rFonts w:asciiTheme="majorHAnsi" w:hAnsiTheme="majorHAnsi"/>
      <w:color w:val="FFFFFF" w:themeColor="background1"/>
      <w:sz w:val="54"/>
      <w:szCs w:val="54"/>
    </w:rPr>
  </w:style>
  <w:style w:type="character" w:styleId="PlaceholderText">
    <w:name w:val="Placeholder Text"/>
    <w:basedOn w:val="DefaultParagraphFont"/>
    <w:uiPriority w:val="99"/>
    <w:semiHidden/>
    <w:rsid w:val="0034152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E05B8"/>
    <w:pPr>
      <w:ind w:left="288"/>
      <w:jc w:val="center"/>
    </w:pPr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2E05B8"/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Date">
    <w:name w:val="Date"/>
    <w:basedOn w:val="Normal"/>
    <w:next w:val="Normal"/>
    <w:link w:val="DateChar"/>
    <w:uiPriority w:val="99"/>
    <w:rsid w:val="00F26DD9"/>
    <w:pPr>
      <w:spacing w:before="120" w:after="120"/>
      <w:jc w:val="right"/>
    </w:pPr>
    <w:rPr>
      <w:b/>
      <w:noProof/>
      <w:sz w:val="72"/>
      <w:szCs w:val="64"/>
    </w:rPr>
  </w:style>
  <w:style w:type="character" w:customStyle="1" w:styleId="DateChar">
    <w:name w:val="Date Char"/>
    <w:basedOn w:val="DefaultParagraphFont"/>
    <w:link w:val="Date"/>
    <w:uiPriority w:val="99"/>
    <w:rsid w:val="00F26DD9"/>
    <w:rPr>
      <w:b/>
      <w:noProof/>
      <w:sz w:val="72"/>
      <w:szCs w:val="64"/>
    </w:rPr>
  </w:style>
  <w:style w:type="paragraph" w:customStyle="1" w:styleId="Address">
    <w:name w:val="Address"/>
    <w:basedOn w:val="Normal"/>
    <w:qFormat/>
    <w:rsid w:val="002E05B8"/>
    <w:pPr>
      <w:jc w:val="right"/>
    </w:pPr>
    <w:rPr>
      <w:color w:val="ED7D31" w:themeColor="accent2"/>
      <w:sz w:val="42"/>
      <w:szCs w:val="42"/>
    </w:rPr>
  </w:style>
  <w:style w:type="character" w:customStyle="1" w:styleId="Heading1Char">
    <w:name w:val="Heading 1 Char"/>
    <w:basedOn w:val="DefaultParagraphFont"/>
    <w:link w:val="Heading1"/>
    <w:uiPriority w:val="9"/>
    <w:rsid w:val="002E05B8"/>
    <w:rPr>
      <w:b/>
      <w:sz w:val="64"/>
      <w:szCs w:val="64"/>
    </w:rPr>
  </w:style>
  <w:style w:type="paragraph" w:customStyle="1" w:styleId="RSVPName">
    <w:name w:val="RSVP Name"/>
    <w:basedOn w:val="Normal"/>
    <w:qFormat/>
    <w:rsid w:val="002E05B8"/>
    <w:pPr>
      <w:jc w:val="right"/>
    </w:pPr>
    <w:rPr>
      <w:color w:val="ED7D31" w:themeColor="accent2"/>
      <w:sz w:val="64"/>
      <w:szCs w:val="64"/>
    </w:rPr>
  </w:style>
  <w:style w:type="paragraph" w:styleId="NoSpacing">
    <w:name w:val="No Spacing"/>
    <w:uiPriority w:val="1"/>
    <w:qFormat/>
    <w:rsid w:val="002E05B8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iNunez\AppData\Roaming\Microsoft\Templates\Spooky%20bat%20Halloween%20party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Franklin Gothic Heavy"/>
        <a:ea typeface=""/>
        <a:cs typeface=""/>
      </a:majorFont>
      <a:minorFont>
        <a:latin typeface="Eras Bold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F7A153-4241-4880-B9ED-EE7C8C05FE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9EE12B45-881D-4632-B01E-C64688D145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89DC73-0356-41F8-89D0-D7561D5D9E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645F7C-397C-4610-88BB-8BCBAE32AF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Spooky bat Halloween party flyer</Template>
  <TotalTime>0</TotalTime>
  <Pages>2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2023-09-14T20:38:00Z</dcterms:created>
  <dcterms:modified xsi:type="dcterms:W3CDTF">2023-09-14T20:38:00Z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